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85C" w:rsidRDefault="005A585C" w:rsidP="00757BDC">
      <w:pPr>
        <w:contextualSpacing/>
        <w:jc w:val="center"/>
        <w:rPr>
          <w:sz w:val="28"/>
          <w:lang w:val="en-US"/>
        </w:rPr>
      </w:pPr>
    </w:p>
    <w:p w:rsidR="005A585C" w:rsidRDefault="005A585C" w:rsidP="00757BDC">
      <w:pPr>
        <w:contextualSpacing/>
        <w:jc w:val="center"/>
        <w:rPr>
          <w:sz w:val="28"/>
          <w:lang w:val="en-US"/>
        </w:rPr>
      </w:pPr>
    </w:p>
    <w:p w:rsidR="005A585C" w:rsidRDefault="005A585C" w:rsidP="005A585C">
      <w:pPr>
        <w:tabs>
          <w:tab w:val="left" w:pos="1620"/>
        </w:tabs>
        <w:contextualSpacing/>
        <w:rPr>
          <w:sz w:val="28"/>
          <w:lang w:val="en-US"/>
        </w:rPr>
      </w:pPr>
      <w:r>
        <w:rPr>
          <w:sz w:val="28"/>
          <w:lang w:val="en-US"/>
        </w:rPr>
        <w:tab/>
      </w:r>
    </w:p>
    <w:tbl>
      <w:tblPr>
        <w:tblpPr w:leftFromText="180" w:rightFromText="180" w:bottomFromText="200" w:vertAnchor="page" w:horzAnchor="margin" w:tblpY="647"/>
        <w:tblW w:w="10456" w:type="dxa"/>
        <w:tblLook w:val="01E0"/>
      </w:tblPr>
      <w:tblGrid>
        <w:gridCol w:w="3794"/>
        <w:gridCol w:w="2551"/>
        <w:gridCol w:w="4111"/>
      </w:tblGrid>
      <w:tr w:rsidR="005A585C" w:rsidTr="009F296D">
        <w:trPr>
          <w:trHeight w:val="2685"/>
        </w:trPr>
        <w:tc>
          <w:tcPr>
            <w:tcW w:w="3794" w:type="dxa"/>
          </w:tcPr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val="tt-RU" w:eastAsia="en-US"/>
              </w:rPr>
            </w:pPr>
            <w:r>
              <w:rPr>
                <w:sz w:val="18"/>
                <w:szCs w:val="18"/>
                <w:lang w:eastAsia="en-US"/>
              </w:rPr>
              <w:t>Татарстан Республик</w:t>
            </w:r>
            <w:r>
              <w:rPr>
                <w:sz w:val="18"/>
                <w:szCs w:val="18"/>
                <w:lang w:val="tt-RU" w:eastAsia="en-US"/>
              </w:rPr>
              <w:t>асы Нурлат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val="tt-RU"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районы </w:t>
            </w:r>
            <w:proofErr w:type="spellStart"/>
            <w:r>
              <w:rPr>
                <w:sz w:val="18"/>
                <w:szCs w:val="18"/>
                <w:lang w:eastAsia="en-US"/>
              </w:rPr>
              <w:t>Башкарма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комитеты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«Татарстан </w:t>
            </w:r>
            <w:proofErr w:type="spellStart"/>
            <w:r>
              <w:rPr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Нурлат                         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районы Андреевка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урта</w:t>
            </w:r>
            <w:proofErr w:type="spellEnd"/>
            <w:r>
              <w:rPr>
                <w:sz w:val="18"/>
                <w:szCs w:val="18"/>
                <w:lang w:val="tt-RU" w:eastAsia="en-US"/>
              </w:rPr>
              <w:t xml:space="preserve"> гомуми </w:t>
            </w:r>
            <w:r>
              <w:rPr>
                <w:sz w:val="18"/>
                <w:szCs w:val="18"/>
                <w:lang w:eastAsia="en-US"/>
              </w:rPr>
              <w:t>белеем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м</w:t>
            </w:r>
            <w:proofErr w:type="gramEnd"/>
            <w:r>
              <w:rPr>
                <w:sz w:val="18"/>
                <w:szCs w:val="18"/>
                <w:lang w:val="tt-RU" w:eastAsia="en-US"/>
              </w:rPr>
              <w:t>ә</w:t>
            </w:r>
            <w:r>
              <w:rPr>
                <w:sz w:val="18"/>
                <w:szCs w:val="18"/>
                <w:lang w:eastAsia="en-US"/>
              </w:rPr>
              <w:t>кт</w:t>
            </w:r>
            <w:r>
              <w:rPr>
                <w:sz w:val="18"/>
                <w:szCs w:val="18"/>
                <w:lang w:val="tt-RU" w:eastAsia="en-US"/>
              </w:rPr>
              <w:t>ә</w:t>
            </w:r>
            <w:proofErr w:type="spellStart"/>
            <w:r>
              <w:rPr>
                <w:sz w:val="18"/>
                <w:szCs w:val="18"/>
                <w:lang w:eastAsia="en-US"/>
              </w:rPr>
              <w:t>бе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» </w:t>
            </w:r>
            <w:proofErr w:type="spellStart"/>
            <w:r>
              <w:rPr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бюджет </w:t>
            </w: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гомумибелемучреждениесе</w:t>
            </w:r>
            <w:proofErr w:type="spellEnd"/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</w:p>
          <w:p w:rsidR="005A585C" w:rsidRDefault="005A585C" w:rsidP="009F296D">
            <w:pPr>
              <w:ind w:left="142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Н.И. Маслаков </w:t>
            </w:r>
            <w:proofErr w:type="spellStart"/>
            <w:r>
              <w:rPr>
                <w:sz w:val="18"/>
                <w:szCs w:val="18"/>
                <w:lang w:eastAsia="en-US"/>
              </w:rPr>
              <w:t>исемендьгеур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, 39 а,  Андреевка </w:t>
            </w:r>
            <w:proofErr w:type="spellStart"/>
            <w:r>
              <w:rPr>
                <w:sz w:val="18"/>
                <w:szCs w:val="18"/>
                <w:lang w:eastAsia="en-US"/>
              </w:rPr>
              <w:t>авылы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, Нурлат </w:t>
            </w:r>
            <w:proofErr w:type="spellStart"/>
            <w:r>
              <w:rPr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районы, Татарстан </w:t>
            </w:r>
            <w:proofErr w:type="spellStart"/>
            <w:r>
              <w:rPr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sz w:val="18"/>
                <w:szCs w:val="18"/>
                <w:lang w:eastAsia="en-US"/>
              </w:rPr>
              <w:t>, 423003</w:t>
            </w:r>
          </w:p>
          <w:p w:rsidR="005A585C" w:rsidRDefault="005A585C" w:rsidP="009F296D">
            <w:pPr>
              <w:tabs>
                <w:tab w:val="left" w:pos="3111"/>
              </w:tabs>
              <w:rPr>
                <w:sz w:val="18"/>
                <w:szCs w:val="18"/>
                <w:lang w:eastAsia="en-US"/>
              </w:rPr>
            </w:pPr>
          </w:p>
        </w:tc>
        <w:tc>
          <w:tcPr>
            <w:tcW w:w="2551" w:type="dxa"/>
          </w:tcPr>
          <w:p w:rsidR="005A585C" w:rsidRDefault="005A585C" w:rsidP="009F296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381125" cy="1543050"/>
                  <wp:effectExtent l="0" t="0" r="9525" b="0"/>
                  <wp:docPr id="2" name="Рисунок 1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42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585C" w:rsidRDefault="005A585C" w:rsidP="009F296D">
            <w:pPr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</w:tcPr>
          <w:p w:rsidR="005A585C" w:rsidRDefault="005A585C" w:rsidP="009F296D">
            <w:pPr>
              <w:ind w:right="966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Республика Татарстан</w:t>
            </w: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sz w:val="18"/>
                <w:szCs w:val="18"/>
                <w:lang w:eastAsia="en-US"/>
              </w:rPr>
              <w:t>Нурлатского</w:t>
            </w:r>
            <w:proofErr w:type="spellEnd"/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муниципального района Республики Татарстан</w:t>
            </w: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Муниципальное бюджетное  общеобразовательное</w:t>
            </w: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учреждение  «Андреевская  основная</w:t>
            </w: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общеобразовательная школа» </w:t>
            </w:r>
            <w:proofErr w:type="spellStart"/>
            <w:r>
              <w:rPr>
                <w:sz w:val="18"/>
                <w:szCs w:val="18"/>
                <w:lang w:eastAsia="en-US"/>
              </w:rPr>
              <w:t>Нурлатского</w:t>
            </w:r>
            <w:proofErr w:type="spellEnd"/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муниципального района Республики Татарстан</w:t>
            </w: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</w:p>
          <w:p w:rsidR="005A585C" w:rsidRDefault="005A585C" w:rsidP="009F296D">
            <w:pPr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им.Н.И.Маслакова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  <w:proofErr w:type="gramStart"/>
            <w:r>
              <w:rPr>
                <w:sz w:val="18"/>
                <w:szCs w:val="18"/>
                <w:lang w:eastAsia="en-US"/>
              </w:rPr>
              <w:t>ул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,,39 а, д. Андреевка, </w:t>
            </w:r>
            <w:proofErr w:type="spellStart"/>
            <w:r>
              <w:rPr>
                <w:sz w:val="18"/>
                <w:szCs w:val="18"/>
                <w:lang w:eastAsia="en-US"/>
              </w:rPr>
              <w:t>Нурлатский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район, </w:t>
            </w:r>
          </w:p>
          <w:p w:rsidR="005A585C" w:rsidRDefault="005A585C" w:rsidP="009F296D">
            <w:pPr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Республика Татарстан, 423003</w:t>
            </w:r>
          </w:p>
        </w:tc>
      </w:tr>
    </w:tbl>
    <w:p w:rsidR="00757BDC" w:rsidRPr="003B74A0" w:rsidRDefault="00757BDC" w:rsidP="005A585C">
      <w:pPr>
        <w:ind w:left="3540" w:firstLine="708"/>
        <w:contextualSpacing/>
      </w:pPr>
      <w:r w:rsidRPr="003B74A0">
        <w:t>ПРИКАЗ</w:t>
      </w:r>
    </w:p>
    <w:p w:rsidR="00757BDC" w:rsidRPr="00481836" w:rsidRDefault="00757BDC" w:rsidP="00757BDC">
      <w:pPr>
        <w:contextualSpacing/>
        <w:jc w:val="center"/>
        <w:rPr>
          <w:sz w:val="28"/>
        </w:rPr>
      </w:pPr>
    </w:p>
    <w:p w:rsidR="00BD5523" w:rsidRDefault="005A585C" w:rsidP="00757BDC">
      <w:pPr>
        <w:rPr>
          <w:b/>
          <w:sz w:val="28"/>
          <w:szCs w:val="28"/>
        </w:rPr>
      </w:pPr>
      <w:r>
        <w:rPr>
          <w:sz w:val="28"/>
          <w:u w:val="single"/>
        </w:rPr>
        <w:t>«  0</w:t>
      </w:r>
      <w:r>
        <w:rPr>
          <w:sz w:val="28"/>
          <w:u w:val="single"/>
          <w:lang w:val="en-US"/>
        </w:rPr>
        <w:t>3</w:t>
      </w:r>
      <w:r>
        <w:rPr>
          <w:sz w:val="28"/>
          <w:u w:val="single"/>
        </w:rPr>
        <w:t xml:space="preserve"> »  </w:t>
      </w:r>
      <w:proofErr w:type="gramStart"/>
      <w:r>
        <w:rPr>
          <w:sz w:val="28"/>
          <w:u w:val="single"/>
          <w:lang w:val="en-US"/>
        </w:rPr>
        <w:t>c</w:t>
      </w:r>
      <w:proofErr w:type="spellStart"/>
      <w:proofErr w:type="gramEnd"/>
      <w:r>
        <w:rPr>
          <w:sz w:val="28"/>
          <w:u w:val="single"/>
        </w:rPr>
        <w:t>ентября</w:t>
      </w:r>
      <w:proofErr w:type="spellEnd"/>
      <w:r>
        <w:rPr>
          <w:sz w:val="28"/>
          <w:u w:val="single"/>
        </w:rPr>
        <w:t xml:space="preserve">  2018</w:t>
      </w:r>
      <w:r w:rsidR="00757BDC">
        <w:rPr>
          <w:sz w:val="28"/>
          <w:u w:val="single"/>
        </w:rPr>
        <w:t xml:space="preserve"> </w:t>
      </w:r>
      <w:r w:rsidR="00757BDC" w:rsidRPr="00481836">
        <w:rPr>
          <w:sz w:val="28"/>
          <w:u w:val="single"/>
        </w:rPr>
        <w:t xml:space="preserve"> года </w:t>
      </w:r>
      <w:r w:rsidR="00757BDC">
        <w:rPr>
          <w:sz w:val="28"/>
        </w:rPr>
        <w:t xml:space="preserve">     </w:t>
      </w:r>
      <w:r w:rsidR="00757BDC" w:rsidRPr="00481836">
        <w:rPr>
          <w:sz w:val="28"/>
        </w:rPr>
        <w:t xml:space="preserve">                                           </w:t>
      </w:r>
      <w:r w:rsidR="00757BDC">
        <w:rPr>
          <w:sz w:val="28"/>
        </w:rPr>
        <w:t xml:space="preserve">                </w:t>
      </w:r>
      <w:r w:rsidR="00757BDC" w:rsidRPr="00481836">
        <w:rPr>
          <w:sz w:val="28"/>
        </w:rPr>
        <w:t xml:space="preserve">         </w:t>
      </w:r>
      <w:r w:rsidR="00757BDC">
        <w:rPr>
          <w:sz w:val="28"/>
        </w:rPr>
        <w:t xml:space="preserve">             </w:t>
      </w:r>
      <w:r w:rsidR="00757BDC" w:rsidRPr="00481836">
        <w:rPr>
          <w:sz w:val="28"/>
          <w:u w:val="single"/>
        </w:rPr>
        <w:t>№</w:t>
      </w:r>
      <w:r>
        <w:rPr>
          <w:sz w:val="28"/>
          <w:u w:val="single"/>
        </w:rPr>
        <w:t>130</w:t>
      </w:r>
    </w:p>
    <w:p w:rsidR="00757BDC" w:rsidRDefault="00757BDC" w:rsidP="00557983">
      <w:pPr>
        <w:ind w:right="4818"/>
        <w:jc w:val="both"/>
        <w:rPr>
          <w:sz w:val="28"/>
          <w:szCs w:val="28"/>
        </w:rPr>
      </w:pPr>
    </w:p>
    <w:p w:rsidR="00557983" w:rsidRPr="00473486" w:rsidRDefault="00557983" w:rsidP="00557983">
      <w:pPr>
        <w:ind w:right="4818"/>
        <w:jc w:val="both"/>
        <w:rPr>
          <w:sz w:val="28"/>
          <w:szCs w:val="28"/>
        </w:rPr>
      </w:pPr>
      <w:r w:rsidRPr="00473486">
        <w:rPr>
          <w:sz w:val="28"/>
          <w:szCs w:val="28"/>
        </w:rPr>
        <w:t>О создании отрядов детско-юношеского военно-па</w:t>
      </w:r>
      <w:bookmarkStart w:id="0" w:name="_GoBack"/>
      <w:bookmarkEnd w:id="0"/>
      <w:r w:rsidRPr="00473486">
        <w:rPr>
          <w:sz w:val="28"/>
          <w:szCs w:val="28"/>
        </w:rPr>
        <w:t>триотического общественного движения «</w:t>
      </w:r>
      <w:proofErr w:type="spellStart"/>
      <w:r w:rsidRPr="00473486">
        <w:rPr>
          <w:sz w:val="28"/>
          <w:szCs w:val="28"/>
        </w:rPr>
        <w:t>Юнармия</w:t>
      </w:r>
      <w:proofErr w:type="spellEnd"/>
      <w:r w:rsidRPr="00473486">
        <w:rPr>
          <w:sz w:val="28"/>
          <w:szCs w:val="28"/>
        </w:rPr>
        <w:t xml:space="preserve">» в </w:t>
      </w:r>
      <w:r w:rsidR="005A585C">
        <w:rPr>
          <w:sz w:val="28"/>
          <w:szCs w:val="28"/>
        </w:rPr>
        <w:t>МБОУ «Андреевская ООШ»</w:t>
      </w:r>
      <w:r w:rsidRPr="00473486">
        <w:rPr>
          <w:sz w:val="28"/>
          <w:szCs w:val="28"/>
        </w:rPr>
        <w:t xml:space="preserve"> </w:t>
      </w:r>
      <w:proofErr w:type="spellStart"/>
      <w:r w:rsidRPr="00473486">
        <w:rPr>
          <w:sz w:val="28"/>
          <w:szCs w:val="28"/>
        </w:rPr>
        <w:t>Нурлатского</w:t>
      </w:r>
      <w:proofErr w:type="spellEnd"/>
      <w:r w:rsidRPr="00473486">
        <w:rPr>
          <w:sz w:val="28"/>
          <w:szCs w:val="28"/>
        </w:rPr>
        <w:t xml:space="preserve"> муниципального района </w:t>
      </w:r>
      <w:r w:rsidR="005A585C">
        <w:rPr>
          <w:sz w:val="28"/>
          <w:szCs w:val="28"/>
        </w:rPr>
        <w:t xml:space="preserve"> РТ</w:t>
      </w:r>
    </w:p>
    <w:p w:rsidR="00557983" w:rsidRPr="00473486" w:rsidRDefault="00557983" w:rsidP="00557983">
      <w:pPr>
        <w:tabs>
          <w:tab w:val="left" w:pos="2552"/>
        </w:tabs>
        <w:rPr>
          <w:sz w:val="28"/>
          <w:szCs w:val="28"/>
        </w:rPr>
      </w:pPr>
    </w:p>
    <w:p w:rsidR="00557983" w:rsidRPr="00473486" w:rsidRDefault="00557983" w:rsidP="00557983">
      <w:pPr>
        <w:tabs>
          <w:tab w:val="left" w:pos="2552"/>
        </w:tabs>
        <w:ind w:firstLine="709"/>
        <w:jc w:val="both"/>
        <w:rPr>
          <w:sz w:val="28"/>
          <w:szCs w:val="28"/>
        </w:rPr>
      </w:pPr>
      <w:proofErr w:type="gramStart"/>
      <w:r w:rsidRPr="00473486">
        <w:rPr>
          <w:sz w:val="28"/>
          <w:szCs w:val="28"/>
        </w:rPr>
        <w:t>Во исполнение Указа Президента Российской Федерации от 29.10.2015 «О создании Общероссийской общественно-государственной детско-юношеской организации «Российское движение школьников», поручения Президента Российской Федерации от 03.06.2014 по итогам оперативного совещания Совета Безопасности Российской Федерации по вопросу «О мерах по совершенствованию военно-патриотического воспитания граждан Российской Федерации», Постановления Правительства Российской Федерации от 30.12.2015  «О государственной программе «Патриотическое воспитание граждан Российской Федерации на 2016-2020 годы», Распоряжения</w:t>
      </w:r>
      <w:proofErr w:type="gramEnd"/>
      <w:r w:rsidRPr="00473486">
        <w:rPr>
          <w:sz w:val="28"/>
          <w:szCs w:val="28"/>
        </w:rPr>
        <w:t xml:space="preserve">  Правительства Российской Федерации от 29.05.2015  «Об утверждении Стратегии развития воспитания в Российской Федерации до 2025 года», Распоряжения  Правительства Российской Федерации от 29.11.2014  «Об утверждении Основ государственной молодежной политики Росс</w:t>
      </w:r>
      <w:r w:rsidR="00AC54BA">
        <w:rPr>
          <w:sz w:val="28"/>
          <w:szCs w:val="28"/>
        </w:rPr>
        <w:t>ийской Федерации до 2025 года»</w:t>
      </w:r>
    </w:p>
    <w:p w:rsidR="00557983" w:rsidRDefault="00557983" w:rsidP="00557983">
      <w:pPr>
        <w:tabs>
          <w:tab w:val="left" w:pos="2552"/>
        </w:tabs>
        <w:ind w:firstLine="709"/>
      </w:pPr>
    </w:p>
    <w:p w:rsidR="00557983" w:rsidRPr="007400AB" w:rsidRDefault="00557983" w:rsidP="00557983">
      <w:pPr>
        <w:tabs>
          <w:tab w:val="left" w:pos="2552"/>
        </w:tabs>
        <w:ind w:firstLine="142"/>
        <w:jc w:val="center"/>
        <w:rPr>
          <w:sz w:val="28"/>
          <w:szCs w:val="28"/>
        </w:rPr>
      </w:pPr>
      <w:r w:rsidRPr="007400AB">
        <w:rPr>
          <w:sz w:val="28"/>
          <w:szCs w:val="28"/>
        </w:rPr>
        <w:t>приказыва</w:t>
      </w:r>
      <w:r w:rsidR="007400AB">
        <w:rPr>
          <w:sz w:val="28"/>
          <w:szCs w:val="28"/>
        </w:rPr>
        <w:t>ю</w:t>
      </w:r>
      <w:r w:rsidRPr="007400AB">
        <w:rPr>
          <w:sz w:val="28"/>
          <w:szCs w:val="28"/>
        </w:rPr>
        <w:t>:</w:t>
      </w:r>
    </w:p>
    <w:p w:rsidR="00557983" w:rsidRDefault="00557983" w:rsidP="00557983">
      <w:pPr>
        <w:tabs>
          <w:tab w:val="left" w:pos="2552"/>
        </w:tabs>
        <w:ind w:firstLine="142"/>
        <w:rPr>
          <w:b/>
        </w:rPr>
      </w:pPr>
    </w:p>
    <w:p w:rsidR="00557983" w:rsidRPr="00C1475B" w:rsidRDefault="003B74A0" w:rsidP="00557983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3B74A0">
        <w:rPr>
          <w:sz w:val="28"/>
          <w:szCs w:val="28"/>
        </w:rPr>
        <w:t>1.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="00557983" w:rsidRPr="00C1475B">
        <w:rPr>
          <w:sz w:val="28"/>
          <w:szCs w:val="28"/>
        </w:rPr>
        <w:t>оздать</w:t>
      </w:r>
      <w:proofErr w:type="spellEnd"/>
      <w:r w:rsidR="00557983" w:rsidRPr="00C1475B">
        <w:rPr>
          <w:sz w:val="28"/>
          <w:szCs w:val="28"/>
        </w:rPr>
        <w:t xml:space="preserve"> на базе </w:t>
      </w:r>
      <w:r w:rsidR="00BF6518" w:rsidRPr="00C1475B">
        <w:rPr>
          <w:sz w:val="28"/>
          <w:szCs w:val="28"/>
        </w:rPr>
        <w:t>общеобразовательн</w:t>
      </w:r>
      <w:r w:rsidR="0026167D" w:rsidRPr="00C1475B">
        <w:rPr>
          <w:sz w:val="28"/>
          <w:szCs w:val="28"/>
        </w:rPr>
        <w:t>ой</w:t>
      </w:r>
      <w:r w:rsidR="00BF6518" w:rsidRPr="00C1475B">
        <w:rPr>
          <w:sz w:val="28"/>
          <w:szCs w:val="28"/>
        </w:rPr>
        <w:t xml:space="preserve"> организаци</w:t>
      </w:r>
      <w:r w:rsidR="0026167D" w:rsidRPr="00C1475B">
        <w:rPr>
          <w:sz w:val="28"/>
          <w:szCs w:val="28"/>
        </w:rPr>
        <w:t>и</w:t>
      </w:r>
      <w:r>
        <w:rPr>
          <w:sz w:val="28"/>
          <w:szCs w:val="28"/>
        </w:rPr>
        <w:t xml:space="preserve"> МБОУ «Андреевская ООШ» отряд «</w:t>
      </w:r>
      <w:proofErr w:type="spellStart"/>
      <w:r>
        <w:rPr>
          <w:sz w:val="28"/>
          <w:szCs w:val="28"/>
        </w:rPr>
        <w:t>Юнармии</w:t>
      </w:r>
      <w:proofErr w:type="spellEnd"/>
      <w:r w:rsidR="00557983" w:rsidRPr="00C1475B">
        <w:rPr>
          <w:sz w:val="28"/>
          <w:szCs w:val="28"/>
        </w:rPr>
        <w:t>;</w:t>
      </w:r>
    </w:p>
    <w:p w:rsidR="00557983" w:rsidRPr="00C1475B" w:rsidRDefault="00557983" w:rsidP="00557983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C1475B">
        <w:rPr>
          <w:sz w:val="28"/>
          <w:szCs w:val="28"/>
        </w:rPr>
        <w:t xml:space="preserve">- назначить </w:t>
      </w:r>
      <w:r w:rsidR="003B74A0">
        <w:rPr>
          <w:sz w:val="28"/>
          <w:szCs w:val="28"/>
        </w:rPr>
        <w:t>ответственным за работу отряда</w:t>
      </w:r>
      <w:r w:rsidRPr="00C1475B">
        <w:rPr>
          <w:sz w:val="28"/>
          <w:szCs w:val="28"/>
        </w:rPr>
        <w:t xml:space="preserve"> «</w:t>
      </w:r>
      <w:proofErr w:type="spellStart"/>
      <w:r w:rsidRPr="00C1475B">
        <w:rPr>
          <w:sz w:val="28"/>
          <w:szCs w:val="28"/>
        </w:rPr>
        <w:t>Юнармии</w:t>
      </w:r>
      <w:proofErr w:type="spellEnd"/>
      <w:r w:rsidRPr="00C1475B">
        <w:rPr>
          <w:sz w:val="28"/>
          <w:szCs w:val="28"/>
        </w:rPr>
        <w:t xml:space="preserve">» </w:t>
      </w:r>
      <w:r w:rsidR="003B74A0">
        <w:rPr>
          <w:sz w:val="28"/>
          <w:szCs w:val="28"/>
        </w:rPr>
        <w:t>учителя</w:t>
      </w:r>
      <w:r w:rsidRPr="00C1475B">
        <w:rPr>
          <w:sz w:val="28"/>
          <w:szCs w:val="28"/>
        </w:rPr>
        <w:t xml:space="preserve"> ОБЖ</w:t>
      </w:r>
      <w:r w:rsidR="00BF6518" w:rsidRPr="00C1475B">
        <w:rPr>
          <w:sz w:val="28"/>
          <w:szCs w:val="28"/>
        </w:rPr>
        <w:t>,</w:t>
      </w:r>
      <w:r w:rsidRPr="00C1475B">
        <w:rPr>
          <w:sz w:val="28"/>
          <w:szCs w:val="28"/>
        </w:rPr>
        <w:t xml:space="preserve"> </w:t>
      </w:r>
      <w:proofErr w:type="spellStart"/>
      <w:r w:rsidR="003B74A0">
        <w:rPr>
          <w:sz w:val="28"/>
          <w:szCs w:val="28"/>
        </w:rPr>
        <w:t>Будяшкина</w:t>
      </w:r>
      <w:proofErr w:type="spellEnd"/>
      <w:r w:rsidR="003B74A0">
        <w:rPr>
          <w:sz w:val="28"/>
          <w:szCs w:val="28"/>
        </w:rPr>
        <w:t xml:space="preserve"> А.З.</w:t>
      </w:r>
    </w:p>
    <w:p w:rsidR="00557983" w:rsidRPr="00C1475B" w:rsidRDefault="00557983" w:rsidP="00557983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C1475B">
        <w:rPr>
          <w:sz w:val="28"/>
          <w:szCs w:val="28"/>
        </w:rPr>
        <w:t>- оказывать содействие в проведении военно-спортивных и иных мероприятий, предоставлении спортивн</w:t>
      </w:r>
      <w:r w:rsidR="00BF6518" w:rsidRPr="00C1475B">
        <w:rPr>
          <w:sz w:val="28"/>
          <w:szCs w:val="28"/>
        </w:rPr>
        <w:t xml:space="preserve">ых объектов, актовых </w:t>
      </w:r>
      <w:r w:rsidRPr="00C1475B">
        <w:rPr>
          <w:sz w:val="28"/>
          <w:szCs w:val="28"/>
        </w:rPr>
        <w:t xml:space="preserve">залов </w:t>
      </w:r>
      <w:r w:rsidR="003B74A0">
        <w:rPr>
          <w:sz w:val="28"/>
          <w:szCs w:val="28"/>
        </w:rPr>
        <w:t>отряду</w:t>
      </w:r>
      <w:r w:rsidRPr="00C1475B">
        <w:rPr>
          <w:sz w:val="28"/>
          <w:szCs w:val="28"/>
        </w:rPr>
        <w:t xml:space="preserve"> движения «</w:t>
      </w:r>
      <w:proofErr w:type="spellStart"/>
      <w:r w:rsidRPr="00C1475B">
        <w:rPr>
          <w:sz w:val="28"/>
          <w:szCs w:val="28"/>
        </w:rPr>
        <w:t>Юнармия</w:t>
      </w:r>
      <w:proofErr w:type="spellEnd"/>
      <w:r w:rsidRPr="00C1475B">
        <w:rPr>
          <w:sz w:val="28"/>
          <w:szCs w:val="28"/>
        </w:rPr>
        <w:t>» на безвозмездной основе.</w:t>
      </w:r>
    </w:p>
    <w:p w:rsidR="003C45F7" w:rsidRDefault="0026167D" w:rsidP="003B74A0">
      <w:pPr>
        <w:pStyle w:val="ab"/>
        <w:spacing w:line="276" w:lineRule="auto"/>
        <w:ind w:firstLine="426"/>
        <w:jc w:val="both"/>
      </w:pPr>
      <w:r w:rsidRPr="00C1475B">
        <w:rPr>
          <w:color w:val="000000"/>
          <w:sz w:val="28"/>
          <w:szCs w:val="28"/>
        </w:rPr>
        <w:t xml:space="preserve">2. </w:t>
      </w:r>
      <w:proofErr w:type="gramStart"/>
      <w:r w:rsidR="00557983" w:rsidRPr="00C1475B">
        <w:rPr>
          <w:color w:val="000000"/>
          <w:sz w:val="28"/>
          <w:szCs w:val="28"/>
        </w:rPr>
        <w:t>Контроль за</w:t>
      </w:r>
      <w:proofErr w:type="gramEnd"/>
      <w:r w:rsidR="00557983" w:rsidRPr="00C1475B">
        <w:rPr>
          <w:color w:val="000000"/>
          <w:sz w:val="28"/>
          <w:szCs w:val="28"/>
        </w:rPr>
        <w:t xml:space="preserve"> исполнением </w:t>
      </w:r>
      <w:r w:rsidR="00B3683B">
        <w:rPr>
          <w:color w:val="000000"/>
          <w:sz w:val="28"/>
          <w:szCs w:val="28"/>
        </w:rPr>
        <w:t xml:space="preserve">данного приказа возложить </w:t>
      </w:r>
      <w:r w:rsidR="00757BDC">
        <w:rPr>
          <w:color w:val="000000"/>
          <w:sz w:val="28"/>
          <w:szCs w:val="28"/>
        </w:rPr>
        <w:t xml:space="preserve">на </w:t>
      </w:r>
      <w:r w:rsidR="003B74A0">
        <w:rPr>
          <w:color w:val="000000"/>
          <w:sz w:val="28"/>
          <w:szCs w:val="28"/>
        </w:rPr>
        <w:t xml:space="preserve">Ю.В.Трифонову </w:t>
      </w:r>
      <w:r w:rsidR="00757BDC">
        <w:rPr>
          <w:color w:val="000000"/>
          <w:sz w:val="28"/>
          <w:szCs w:val="28"/>
        </w:rPr>
        <w:t xml:space="preserve"> -</w:t>
      </w:r>
      <w:r w:rsidR="00B3683B">
        <w:rPr>
          <w:color w:val="000000"/>
          <w:sz w:val="28"/>
          <w:szCs w:val="28"/>
        </w:rPr>
        <w:t xml:space="preserve"> заместителя </w:t>
      </w:r>
      <w:r w:rsidR="003B74A0">
        <w:rPr>
          <w:color w:val="000000"/>
          <w:sz w:val="28"/>
          <w:szCs w:val="28"/>
        </w:rPr>
        <w:t>директора по воспитательной работе.</w:t>
      </w:r>
      <w:r w:rsidR="003B74A0">
        <w:t xml:space="preserve"> </w:t>
      </w:r>
    </w:p>
    <w:p w:rsidR="002A4125" w:rsidRPr="002A4125" w:rsidRDefault="003B74A0" w:rsidP="003B74A0">
      <w:pPr>
        <w:pStyle w:val="ab"/>
        <w:ind w:left="1416" w:firstLine="708"/>
        <w:jc w:val="both"/>
        <w:rPr>
          <w:noProof/>
          <w:sz w:val="20"/>
          <w:szCs w:val="20"/>
        </w:rPr>
      </w:pPr>
      <w:r>
        <w:rPr>
          <w:sz w:val="28"/>
          <w:szCs w:val="28"/>
        </w:rPr>
        <w:t xml:space="preserve">Директор </w:t>
      </w:r>
      <w:proofErr w:type="spellStart"/>
      <w:r>
        <w:rPr>
          <w:sz w:val="28"/>
          <w:szCs w:val="28"/>
        </w:rPr>
        <w:t>школы___________С.В.Нягашкина</w:t>
      </w:r>
      <w:proofErr w:type="spellEnd"/>
    </w:p>
    <w:sectPr w:rsidR="002A4125" w:rsidRPr="002A4125" w:rsidSect="00757BDC">
      <w:pgSz w:w="11906" w:h="16838"/>
      <w:pgMar w:top="426" w:right="566" w:bottom="426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45F" w:rsidRDefault="0001245F" w:rsidP="00A07698">
      <w:r>
        <w:separator/>
      </w:r>
    </w:p>
  </w:endnote>
  <w:endnote w:type="continuationSeparator" w:id="0">
    <w:p w:rsidR="0001245F" w:rsidRDefault="0001245F" w:rsidP="00A07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45F" w:rsidRDefault="0001245F" w:rsidP="00A07698">
      <w:r>
        <w:separator/>
      </w:r>
    </w:p>
  </w:footnote>
  <w:footnote w:type="continuationSeparator" w:id="0">
    <w:p w:rsidR="0001245F" w:rsidRDefault="0001245F" w:rsidP="00A076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0F21"/>
    <w:multiLevelType w:val="hybridMultilevel"/>
    <w:tmpl w:val="449EB850"/>
    <w:lvl w:ilvl="0" w:tplc="ACE692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6B64079"/>
    <w:multiLevelType w:val="hybridMultilevel"/>
    <w:tmpl w:val="23C23DAC"/>
    <w:lvl w:ilvl="0" w:tplc="1FF6A876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39C2F0E"/>
    <w:multiLevelType w:val="hybridMultilevel"/>
    <w:tmpl w:val="6CAEBEF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86F58"/>
    <w:multiLevelType w:val="hybridMultilevel"/>
    <w:tmpl w:val="449EB850"/>
    <w:lvl w:ilvl="0" w:tplc="ACE692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8C53A00"/>
    <w:multiLevelType w:val="hybridMultilevel"/>
    <w:tmpl w:val="DD0E2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oNotTrackMoves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2360"/>
    <w:rsid w:val="00002360"/>
    <w:rsid w:val="00011F07"/>
    <w:rsid w:val="0001245F"/>
    <w:rsid w:val="000333C4"/>
    <w:rsid w:val="0003340E"/>
    <w:rsid w:val="00035163"/>
    <w:rsid w:val="00045AFF"/>
    <w:rsid w:val="00051069"/>
    <w:rsid w:val="00054B0F"/>
    <w:rsid w:val="000552A4"/>
    <w:rsid w:val="000639A6"/>
    <w:rsid w:val="00086EF6"/>
    <w:rsid w:val="000942A2"/>
    <w:rsid w:val="000947BC"/>
    <w:rsid w:val="000C7991"/>
    <w:rsid w:val="000E615D"/>
    <w:rsid w:val="000F3105"/>
    <w:rsid w:val="000F641E"/>
    <w:rsid w:val="00114C3A"/>
    <w:rsid w:val="00126684"/>
    <w:rsid w:val="0019773B"/>
    <w:rsid w:val="001A3396"/>
    <w:rsid w:val="001B2CC9"/>
    <w:rsid w:val="001B4021"/>
    <w:rsid w:val="001D11A7"/>
    <w:rsid w:val="0020563A"/>
    <w:rsid w:val="00210423"/>
    <w:rsid w:val="00214CC7"/>
    <w:rsid w:val="00214E42"/>
    <w:rsid w:val="00254976"/>
    <w:rsid w:val="002612AD"/>
    <w:rsid w:val="0026167D"/>
    <w:rsid w:val="00294FD0"/>
    <w:rsid w:val="002A4125"/>
    <w:rsid w:val="002B46EC"/>
    <w:rsid w:val="002D5463"/>
    <w:rsid w:val="002D5C85"/>
    <w:rsid w:val="002E44CA"/>
    <w:rsid w:val="003023C0"/>
    <w:rsid w:val="0038651A"/>
    <w:rsid w:val="003B74A0"/>
    <w:rsid w:val="003C45F7"/>
    <w:rsid w:val="003C623D"/>
    <w:rsid w:val="003E4CA2"/>
    <w:rsid w:val="003E50D3"/>
    <w:rsid w:val="003E6FE7"/>
    <w:rsid w:val="004251CD"/>
    <w:rsid w:val="0042638F"/>
    <w:rsid w:val="00450332"/>
    <w:rsid w:val="00462AD0"/>
    <w:rsid w:val="00473486"/>
    <w:rsid w:val="00491AF8"/>
    <w:rsid w:val="004B0C2D"/>
    <w:rsid w:val="004D105A"/>
    <w:rsid w:val="004E218D"/>
    <w:rsid w:val="0050543B"/>
    <w:rsid w:val="00510303"/>
    <w:rsid w:val="00557983"/>
    <w:rsid w:val="005A585C"/>
    <w:rsid w:val="00617102"/>
    <w:rsid w:val="00622858"/>
    <w:rsid w:val="00630212"/>
    <w:rsid w:val="00654845"/>
    <w:rsid w:val="006A045F"/>
    <w:rsid w:val="006C4515"/>
    <w:rsid w:val="006D2EFD"/>
    <w:rsid w:val="006D3C72"/>
    <w:rsid w:val="006F276D"/>
    <w:rsid w:val="006F3413"/>
    <w:rsid w:val="0070632D"/>
    <w:rsid w:val="00722C3A"/>
    <w:rsid w:val="007246DB"/>
    <w:rsid w:val="00733203"/>
    <w:rsid w:val="007400AB"/>
    <w:rsid w:val="007438CD"/>
    <w:rsid w:val="0074457F"/>
    <w:rsid w:val="007471D9"/>
    <w:rsid w:val="00756065"/>
    <w:rsid w:val="007572E9"/>
    <w:rsid w:val="00757BDC"/>
    <w:rsid w:val="00797C0D"/>
    <w:rsid w:val="007A08BC"/>
    <w:rsid w:val="007A4EBC"/>
    <w:rsid w:val="007C0602"/>
    <w:rsid w:val="007E4F8F"/>
    <w:rsid w:val="007E59F2"/>
    <w:rsid w:val="007E67F2"/>
    <w:rsid w:val="008000A7"/>
    <w:rsid w:val="008041D6"/>
    <w:rsid w:val="00806DAF"/>
    <w:rsid w:val="00807D86"/>
    <w:rsid w:val="008570CC"/>
    <w:rsid w:val="008B05FF"/>
    <w:rsid w:val="008B6F91"/>
    <w:rsid w:val="008C78C8"/>
    <w:rsid w:val="008D2A01"/>
    <w:rsid w:val="008E5C8B"/>
    <w:rsid w:val="008E7BA1"/>
    <w:rsid w:val="00906D95"/>
    <w:rsid w:val="00914BA0"/>
    <w:rsid w:val="00920084"/>
    <w:rsid w:val="009247CD"/>
    <w:rsid w:val="00927D78"/>
    <w:rsid w:val="00952B7B"/>
    <w:rsid w:val="009644D8"/>
    <w:rsid w:val="00984ACC"/>
    <w:rsid w:val="00992EA4"/>
    <w:rsid w:val="00994A5D"/>
    <w:rsid w:val="0099682E"/>
    <w:rsid w:val="00996A2C"/>
    <w:rsid w:val="009A1317"/>
    <w:rsid w:val="009A2F1A"/>
    <w:rsid w:val="009A53EF"/>
    <w:rsid w:val="009B52C4"/>
    <w:rsid w:val="009C7F05"/>
    <w:rsid w:val="009D64A0"/>
    <w:rsid w:val="00A07698"/>
    <w:rsid w:val="00A3748D"/>
    <w:rsid w:val="00A4391B"/>
    <w:rsid w:val="00A80738"/>
    <w:rsid w:val="00AA0423"/>
    <w:rsid w:val="00AA264A"/>
    <w:rsid w:val="00AA49F6"/>
    <w:rsid w:val="00AC54BA"/>
    <w:rsid w:val="00B036FF"/>
    <w:rsid w:val="00B135D0"/>
    <w:rsid w:val="00B17879"/>
    <w:rsid w:val="00B20698"/>
    <w:rsid w:val="00B33263"/>
    <w:rsid w:val="00B33995"/>
    <w:rsid w:val="00B3683B"/>
    <w:rsid w:val="00B5589D"/>
    <w:rsid w:val="00B60B56"/>
    <w:rsid w:val="00B60F45"/>
    <w:rsid w:val="00B9592B"/>
    <w:rsid w:val="00BD492D"/>
    <w:rsid w:val="00BD5523"/>
    <w:rsid w:val="00BE3EC1"/>
    <w:rsid w:val="00BF6518"/>
    <w:rsid w:val="00C0772E"/>
    <w:rsid w:val="00C1475B"/>
    <w:rsid w:val="00C24EA2"/>
    <w:rsid w:val="00C25E96"/>
    <w:rsid w:val="00C26739"/>
    <w:rsid w:val="00C35EA4"/>
    <w:rsid w:val="00C3700E"/>
    <w:rsid w:val="00C876C7"/>
    <w:rsid w:val="00CA42B6"/>
    <w:rsid w:val="00CA5700"/>
    <w:rsid w:val="00D5696D"/>
    <w:rsid w:val="00D64728"/>
    <w:rsid w:val="00D73169"/>
    <w:rsid w:val="00D73481"/>
    <w:rsid w:val="00D8442B"/>
    <w:rsid w:val="00D91D84"/>
    <w:rsid w:val="00D95612"/>
    <w:rsid w:val="00DB3F27"/>
    <w:rsid w:val="00DC0719"/>
    <w:rsid w:val="00DD3A5D"/>
    <w:rsid w:val="00E3697A"/>
    <w:rsid w:val="00E4557A"/>
    <w:rsid w:val="00E57398"/>
    <w:rsid w:val="00E6054E"/>
    <w:rsid w:val="00E711C0"/>
    <w:rsid w:val="00E7201D"/>
    <w:rsid w:val="00E8027F"/>
    <w:rsid w:val="00E936F7"/>
    <w:rsid w:val="00EC32DF"/>
    <w:rsid w:val="00EF48C3"/>
    <w:rsid w:val="00F006EB"/>
    <w:rsid w:val="00F066D6"/>
    <w:rsid w:val="00F07B16"/>
    <w:rsid w:val="00F22E22"/>
    <w:rsid w:val="00F2453A"/>
    <w:rsid w:val="00F26D74"/>
    <w:rsid w:val="00F30185"/>
    <w:rsid w:val="00F57872"/>
    <w:rsid w:val="00F73208"/>
    <w:rsid w:val="00FA7332"/>
    <w:rsid w:val="00FB649D"/>
    <w:rsid w:val="00FB7021"/>
    <w:rsid w:val="00FC0CBB"/>
    <w:rsid w:val="00FE00DC"/>
    <w:rsid w:val="00FF2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B1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07B16"/>
    <w:rPr>
      <w:color w:val="0000FF"/>
      <w:u w:val="single"/>
    </w:rPr>
  </w:style>
  <w:style w:type="table" w:styleId="a4">
    <w:name w:val="Table Grid"/>
    <w:basedOn w:val="a1"/>
    <w:rsid w:val="00F07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rsid w:val="00B17879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B1787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A076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A07698"/>
    <w:rPr>
      <w:sz w:val="24"/>
      <w:szCs w:val="24"/>
    </w:rPr>
  </w:style>
  <w:style w:type="paragraph" w:styleId="a9">
    <w:name w:val="footer"/>
    <w:basedOn w:val="a"/>
    <w:link w:val="aa"/>
    <w:unhideWhenUsed/>
    <w:rsid w:val="00A076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rsid w:val="00A07698"/>
    <w:rPr>
      <w:sz w:val="24"/>
      <w:szCs w:val="24"/>
    </w:rPr>
  </w:style>
  <w:style w:type="paragraph" w:styleId="ab">
    <w:name w:val="No Spacing"/>
    <w:uiPriority w:val="1"/>
    <w:qFormat/>
    <w:rsid w:val="00BD5523"/>
    <w:rPr>
      <w:sz w:val="24"/>
      <w:szCs w:val="24"/>
    </w:rPr>
  </w:style>
  <w:style w:type="paragraph" w:styleId="ac">
    <w:name w:val="Body Text"/>
    <w:basedOn w:val="a"/>
    <w:link w:val="ad"/>
    <w:rsid w:val="00BD5523"/>
    <w:pPr>
      <w:jc w:val="center"/>
    </w:pPr>
    <w:rPr>
      <w:b/>
      <w:bCs/>
      <w:sz w:val="20"/>
    </w:rPr>
  </w:style>
  <w:style w:type="character" w:customStyle="1" w:styleId="ad">
    <w:name w:val="Основной текст Знак"/>
    <w:basedOn w:val="a0"/>
    <w:link w:val="ac"/>
    <w:rsid w:val="00BD5523"/>
    <w:rPr>
      <w:b/>
      <w:bCs/>
      <w:szCs w:val="24"/>
    </w:rPr>
  </w:style>
  <w:style w:type="paragraph" w:styleId="ae">
    <w:name w:val="Normal (Web)"/>
    <w:basedOn w:val="a"/>
    <w:uiPriority w:val="99"/>
    <w:unhideWhenUsed/>
    <w:rsid w:val="00BD5523"/>
    <w:pPr>
      <w:spacing w:before="100" w:beforeAutospacing="1" w:after="100" w:afterAutospacing="1"/>
    </w:pPr>
  </w:style>
  <w:style w:type="paragraph" w:styleId="af">
    <w:name w:val="List Paragraph"/>
    <w:basedOn w:val="a"/>
    <w:uiPriority w:val="34"/>
    <w:qFormat/>
    <w:rsid w:val="0055798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5579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5;&#1086;&#1083;&#1100;&#1079;&#1086;&#1074;&#1072;&#1090;&#1077;&#1083;&#1100;\Documents\&#1087;&#1080;&#1089;&#1100;&#1084;&#1086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письмо</Template>
  <TotalTime>292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Организация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Пользователь</dc:creator>
  <cp:lastModifiedBy>ТЮВ</cp:lastModifiedBy>
  <cp:revision>71</cp:revision>
  <cp:lastPrinted>2017-02-03T14:45:00Z</cp:lastPrinted>
  <dcterms:created xsi:type="dcterms:W3CDTF">2015-02-06T04:09:00Z</dcterms:created>
  <dcterms:modified xsi:type="dcterms:W3CDTF">2018-10-18T07:03:00Z</dcterms:modified>
</cp:coreProperties>
</file>